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7434AC1D" w14:textId="77777777" w:rsidTr="00AF300E">
        <w:trPr>
          <w:trHeight w:val="1445"/>
        </w:trPr>
        <w:tc>
          <w:tcPr>
            <w:tcW w:w="10228" w:type="dxa"/>
          </w:tcPr>
          <w:p w14:paraId="6024958F" w14:textId="2620EBA3" w:rsidR="00AF300E" w:rsidRPr="00AF300E" w:rsidRDefault="003711DE" w:rsidP="003711DE">
            <w:pPr>
              <w:spacing w:after="100"/>
            </w:pPr>
            <w:r>
              <w:t>3</w:t>
            </w:r>
          </w:p>
          <w:p w14:paraId="305CD3C3" w14:textId="61A5DB3D" w:rsidR="00AF300E" w:rsidRPr="00AF300E" w:rsidRDefault="00AF300E" w:rsidP="00836852">
            <w:pPr>
              <w:jc w:val="center"/>
            </w:pPr>
          </w:p>
        </w:tc>
      </w:tr>
      <w:tr w:rsidR="00AF300E" w14:paraId="51630BDB" w14:textId="77777777" w:rsidTr="00AF300E">
        <w:trPr>
          <w:trHeight w:val="1890"/>
        </w:trPr>
        <w:tc>
          <w:tcPr>
            <w:tcW w:w="10228" w:type="dxa"/>
          </w:tcPr>
          <w:p w14:paraId="23BBD14B" w14:textId="60954A24" w:rsidR="00AF300E" w:rsidRPr="00AF300E" w:rsidRDefault="00AF300E" w:rsidP="00AF300E">
            <w:pPr>
              <w:spacing w:after="100"/>
              <w:jc w:val="center"/>
            </w:pPr>
          </w:p>
          <w:p w14:paraId="29BCF72C" w14:textId="3AF1D515" w:rsidR="00AF300E" w:rsidRPr="00AF300E" w:rsidRDefault="00AF300E" w:rsidP="00AF300E">
            <w:pPr>
              <w:spacing w:after="100"/>
              <w:jc w:val="center"/>
            </w:pPr>
          </w:p>
        </w:tc>
      </w:tr>
    </w:tbl>
    <w:tbl>
      <w:tblPr>
        <w:tblpPr w:leftFromText="180" w:rightFromText="180" w:vertAnchor="text" w:horzAnchor="margin" w:tblpXSpec="center" w:tblpY="2714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836852" w14:paraId="29607B0F" w14:textId="77777777" w:rsidTr="00836852">
        <w:trPr>
          <w:trHeight w:val="2730"/>
        </w:trPr>
        <w:tc>
          <w:tcPr>
            <w:tcW w:w="10230" w:type="dxa"/>
          </w:tcPr>
          <w:tbl>
            <w:tblPr>
              <w:tblpPr w:leftFromText="180" w:rightFromText="180" w:vertAnchor="text" w:horzAnchor="margin" w:tblpY="1552"/>
              <w:tblOverlap w:val="never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30"/>
            </w:tblGrid>
            <w:tr w:rsidR="00836852" w14:paraId="1E43F574" w14:textId="77777777" w:rsidTr="00836852">
              <w:trPr>
                <w:trHeight w:val="589"/>
              </w:trPr>
              <w:tc>
                <w:tcPr>
                  <w:tcW w:w="10230" w:type="dxa"/>
                </w:tcPr>
                <w:p w14:paraId="3788A8E5" w14:textId="2F636F65" w:rsidR="00836852" w:rsidRPr="005B3E1E" w:rsidRDefault="007E3651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O</w:t>
                  </w:r>
                  <w:r w:rsidR="00836852" w:rsidRPr="005B3E1E">
                    <w:rPr>
                      <w:sz w:val="24"/>
                      <w:szCs w:val="24"/>
                    </w:rPr>
                    <w:t>let tervetullut jakamaan ajatuksiasi ja tunteitasi</w:t>
                  </w:r>
                </w:p>
                <w:p w14:paraId="10C420E7" w14:textId="77777777" w:rsidR="00836852" w:rsidRPr="005B3E1E" w:rsidRDefault="00836852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muiden samassa tilanteessa olevien ihmisten kanssa.</w:t>
                  </w:r>
                </w:p>
                <w:p w14:paraId="4F2EEAE0" w14:textId="77777777" w:rsidR="00836852" w:rsidRPr="005B3E1E" w:rsidRDefault="00836852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Yhdessä asioiden pohtiminen auttaa ymmärtämään</w:t>
                  </w:r>
                </w:p>
                <w:p w14:paraId="55F56C9D" w14:textId="77777777" w:rsidR="00836852" w:rsidRPr="005B3E1E" w:rsidRDefault="00836852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omaa elämäntilannetta ja voi tuoda uusia näkökulmia</w:t>
                  </w:r>
                </w:p>
                <w:p w14:paraId="4354A9B0" w14:textId="77777777" w:rsidR="00836852" w:rsidRPr="005B3E1E" w:rsidRDefault="00836852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tilanteeseen.</w:t>
                  </w:r>
                </w:p>
                <w:p w14:paraId="21FE98EF" w14:textId="77777777" w:rsidR="00836852" w:rsidRPr="005B3E1E" w:rsidRDefault="00836852" w:rsidP="00836852">
                  <w:pPr>
                    <w:rPr>
                      <w:sz w:val="24"/>
                      <w:szCs w:val="24"/>
                    </w:rPr>
                  </w:pPr>
                </w:p>
                <w:p w14:paraId="3F3DD40D" w14:textId="77777777" w:rsidR="00836852" w:rsidRPr="005B3E1E" w:rsidRDefault="00836852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Ryhmässä jokainen on arvokas toiselle ihmiselle.</w:t>
                  </w:r>
                </w:p>
                <w:p w14:paraId="41FCDEA6" w14:textId="77777777" w:rsidR="00836852" w:rsidRPr="005B3E1E" w:rsidRDefault="00836852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Turvallisen ilmapiirin lisäksi ryhmässä on tärkeää, että</w:t>
                  </w:r>
                </w:p>
                <w:p w14:paraId="1CF65DAC" w14:textId="77777777" w:rsidR="00836852" w:rsidRPr="005B3E1E" w:rsidRDefault="00836852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jokainen voi puhua luottamuksellisesti itseään</w:t>
                  </w:r>
                </w:p>
                <w:p w14:paraId="32746162" w14:textId="77777777" w:rsidR="00836852" w:rsidRPr="005B3E1E" w:rsidRDefault="00836852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koskettavista asioista.</w:t>
                  </w:r>
                </w:p>
                <w:p w14:paraId="5DE5478D" w14:textId="77777777" w:rsidR="00C972B3" w:rsidRDefault="00C972B3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</w:p>
                <w:p w14:paraId="6FC2ADA1" w14:textId="7BB6E759" w:rsidR="00836852" w:rsidRPr="005B3E1E" w:rsidRDefault="00C972B3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R</w:t>
                  </w:r>
                  <w:r w:rsidR="00836852" w:rsidRPr="005B3E1E">
                    <w:rPr>
                      <w:sz w:val="24"/>
                      <w:szCs w:val="24"/>
                    </w:rPr>
                    <w:t>yhmä on avoin ryhmä, joten mukaan voit tulla</w:t>
                  </w:r>
                </w:p>
                <w:p w14:paraId="1A8BECBB" w14:textId="5370E779" w:rsidR="00836852" w:rsidRPr="005B3E1E" w:rsidRDefault="00836852" w:rsidP="00836852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milloin vain.</w:t>
                  </w:r>
                </w:p>
                <w:p w14:paraId="2D6CFC60" w14:textId="77777777" w:rsidR="007E3651" w:rsidRPr="005B3E1E" w:rsidRDefault="007E3651" w:rsidP="007E3651">
                  <w:pPr>
                    <w:rPr>
                      <w:sz w:val="24"/>
                      <w:szCs w:val="24"/>
                    </w:rPr>
                  </w:pPr>
                </w:p>
                <w:p w14:paraId="62405E1D" w14:textId="60F288A4" w:rsidR="007E3651" w:rsidRPr="00EF63CF" w:rsidRDefault="007E3651" w:rsidP="007E3651">
                  <w:pPr>
                    <w:pStyle w:val="Otsikko3"/>
                    <w:framePr w:hSpace="0" w:wrap="auto" w:vAnchor="margin" w:xAlign="left" w:yAlign="inline"/>
                    <w:rPr>
                      <w:sz w:val="28"/>
                      <w:szCs w:val="28"/>
                    </w:rPr>
                  </w:pPr>
                  <w:r w:rsidRPr="00EF63CF">
                    <w:rPr>
                      <w:sz w:val="28"/>
                      <w:szCs w:val="28"/>
                    </w:rPr>
                    <w:t>Seuraava kokoontuminen:</w:t>
                  </w:r>
                </w:p>
                <w:p w14:paraId="4DFA7B67" w14:textId="1EA79DFA" w:rsidR="007E3651" w:rsidRPr="00EF63CF" w:rsidRDefault="003711DE" w:rsidP="007E3651">
                  <w:pPr>
                    <w:pStyle w:val="Otsikko3"/>
                    <w:framePr w:hSpace="0" w:wrap="auto" w:vAnchor="margin" w:xAlign="left" w:yAlign="inline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18.1</w:t>
                  </w:r>
                  <w:r w:rsidR="006F36C5" w:rsidRPr="00EF63CF">
                    <w:rPr>
                      <w:sz w:val="28"/>
                      <w:szCs w:val="28"/>
                    </w:rPr>
                    <w:t>.202</w:t>
                  </w:r>
                  <w:r>
                    <w:rPr>
                      <w:sz w:val="28"/>
                      <w:szCs w:val="28"/>
                    </w:rPr>
                    <w:t>3</w:t>
                  </w:r>
                  <w:r w:rsidR="006F36C5" w:rsidRPr="00EF63CF">
                    <w:rPr>
                      <w:sz w:val="28"/>
                      <w:szCs w:val="28"/>
                    </w:rPr>
                    <w:t xml:space="preserve"> </w:t>
                  </w:r>
                  <w:r w:rsidR="007E3651" w:rsidRPr="00EF63CF">
                    <w:rPr>
                      <w:sz w:val="28"/>
                      <w:szCs w:val="28"/>
                    </w:rPr>
                    <w:t>klo: 17-19</w:t>
                  </w:r>
                </w:p>
                <w:p w14:paraId="2950E7FE" w14:textId="4EC4A73E" w:rsidR="006F36C5" w:rsidRPr="00EF63CF" w:rsidRDefault="003711DE" w:rsidP="006F36C5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8.2</w:t>
                  </w:r>
                  <w:r w:rsidR="006F36C5" w:rsidRPr="00EF63CF">
                    <w:rPr>
                      <w:sz w:val="28"/>
                      <w:szCs w:val="28"/>
                    </w:rPr>
                    <w:t>.202</w:t>
                  </w:r>
                  <w:r>
                    <w:rPr>
                      <w:sz w:val="28"/>
                      <w:szCs w:val="28"/>
                    </w:rPr>
                    <w:t>3</w:t>
                  </w:r>
                  <w:r w:rsidR="006F36C5" w:rsidRPr="00EF63CF">
                    <w:rPr>
                      <w:sz w:val="28"/>
                      <w:szCs w:val="28"/>
                    </w:rPr>
                    <w:t xml:space="preserve"> klo: 17-19</w:t>
                  </w:r>
                </w:p>
                <w:p w14:paraId="4705E348" w14:textId="5B992494" w:rsidR="007E3651" w:rsidRPr="00EF63CF" w:rsidRDefault="003711DE" w:rsidP="006F36C5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1.3</w:t>
                  </w:r>
                  <w:r w:rsidR="006F36C5" w:rsidRPr="00EF63CF">
                    <w:rPr>
                      <w:sz w:val="28"/>
                      <w:szCs w:val="28"/>
                    </w:rPr>
                    <w:t>.202</w:t>
                  </w:r>
                  <w:r>
                    <w:rPr>
                      <w:sz w:val="28"/>
                      <w:szCs w:val="28"/>
                    </w:rPr>
                    <w:t>3</w:t>
                  </w:r>
                  <w:r w:rsidR="006F36C5" w:rsidRPr="00EF63CF">
                    <w:rPr>
                      <w:sz w:val="28"/>
                      <w:szCs w:val="28"/>
                    </w:rPr>
                    <w:t xml:space="preserve"> klo: 17-19</w:t>
                  </w:r>
                </w:p>
                <w:p w14:paraId="00531B24" w14:textId="008DC64C" w:rsidR="006F36C5" w:rsidRPr="00EF63CF" w:rsidRDefault="003711DE" w:rsidP="006F36C5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22.3</w:t>
                  </w:r>
                  <w:r w:rsidR="006F36C5" w:rsidRPr="00EF63CF">
                    <w:rPr>
                      <w:sz w:val="28"/>
                      <w:szCs w:val="28"/>
                    </w:rPr>
                    <w:t>.202</w:t>
                  </w:r>
                  <w:r>
                    <w:rPr>
                      <w:sz w:val="28"/>
                      <w:szCs w:val="28"/>
                    </w:rPr>
                    <w:t>3</w:t>
                  </w:r>
                  <w:r w:rsidR="006F36C5" w:rsidRPr="00EF63CF">
                    <w:rPr>
                      <w:sz w:val="28"/>
                      <w:szCs w:val="28"/>
                    </w:rPr>
                    <w:t xml:space="preserve"> klo: 17-19</w:t>
                  </w:r>
                </w:p>
                <w:p w14:paraId="1F25B2DA" w14:textId="0403A3E3" w:rsidR="00EF63CF" w:rsidRPr="00EF63CF" w:rsidRDefault="003711DE" w:rsidP="006F36C5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12.4</w:t>
                  </w:r>
                  <w:r w:rsidR="00EF63CF" w:rsidRPr="00EF63CF">
                    <w:rPr>
                      <w:sz w:val="28"/>
                      <w:szCs w:val="28"/>
                    </w:rPr>
                    <w:t>.202</w:t>
                  </w:r>
                  <w:r>
                    <w:rPr>
                      <w:sz w:val="28"/>
                      <w:szCs w:val="28"/>
                    </w:rPr>
                    <w:t>3</w:t>
                  </w:r>
                  <w:r w:rsidR="00EF63CF" w:rsidRPr="00EF63CF">
                    <w:rPr>
                      <w:sz w:val="28"/>
                      <w:szCs w:val="28"/>
                    </w:rPr>
                    <w:t xml:space="preserve"> klo: 17-19</w:t>
                  </w:r>
                </w:p>
                <w:p w14:paraId="06FD81E3" w14:textId="3A774C56" w:rsidR="00EF63CF" w:rsidRDefault="003711DE" w:rsidP="006F36C5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3.5</w:t>
                  </w:r>
                  <w:r w:rsidR="00EF63CF" w:rsidRPr="00EF63CF">
                    <w:rPr>
                      <w:sz w:val="28"/>
                      <w:szCs w:val="28"/>
                    </w:rPr>
                    <w:t>.202</w:t>
                  </w:r>
                  <w:r>
                    <w:rPr>
                      <w:sz w:val="28"/>
                      <w:szCs w:val="28"/>
                    </w:rPr>
                    <w:t>3</w:t>
                  </w:r>
                  <w:r w:rsidR="00EF63CF" w:rsidRPr="00EF63CF">
                    <w:rPr>
                      <w:sz w:val="28"/>
                      <w:szCs w:val="28"/>
                    </w:rPr>
                    <w:t xml:space="preserve"> klo: 17-19</w:t>
                  </w:r>
                </w:p>
                <w:p w14:paraId="0DB84C59" w14:textId="35671E98" w:rsidR="003711DE" w:rsidRDefault="003711DE" w:rsidP="006F36C5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24.5.2023 klo: 17-19</w:t>
                  </w:r>
                </w:p>
                <w:p w14:paraId="500D6AA9" w14:textId="0B329686" w:rsidR="003711DE" w:rsidRPr="00EF63CF" w:rsidRDefault="003711DE" w:rsidP="006F36C5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14.6.2023 klo: 17-19</w:t>
                  </w:r>
                </w:p>
                <w:p w14:paraId="623A5B56" w14:textId="77777777" w:rsidR="006F36C5" w:rsidRPr="007E3651" w:rsidRDefault="006F36C5" w:rsidP="007E3651">
                  <w:pPr>
                    <w:rPr>
                      <w:sz w:val="28"/>
                      <w:szCs w:val="28"/>
                    </w:rPr>
                  </w:pPr>
                </w:p>
                <w:p w14:paraId="47ED1AC5" w14:textId="77777777" w:rsidR="007E3651" w:rsidRPr="005B3E1E" w:rsidRDefault="007E3651" w:rsidP="007E3651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Ryhmä kokoontuu päihdeosaston tiloissa osoitteessa</w:t>
                  </w:r>
                </w:p>
                <w:p w14:paraId="6E28DAB2" w14:textId="77777777" w:rsidR="007E3651" w:rsidRPr="005B3E1E" w:rsidRDefault="007E3651" w:rsidP="007E3651">
                  <w:pPr>
                    <w:pStyle w:val="Otsikko3"/>
                    <w:framePr w:hSpace="0" w:wrap="auto" w:vAnchor="margin" w:xAlign="left" w:yAlign="inline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Mäkikatu 11, Kuopio.</w:t>
                  </w:r>
                </w:p>
                <w:p w14:paraId="15DBB999" w14:textId="42DB9A28" w:rsidR="007E3651" w:rsidRPr="005B3E1E" w:rsidRDefault="007E3651" w:rsidP="007E3651">
                  <w:pPr>
                    <w:ind w:left="0"/>
                    <w:jc w:val="center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Ryhmän ohjaajina toimivat</w:t>
                  </w:r>
                </w:p>
                <w:p w14:paraId="252E0A20" w14:textId="77777777" w:rsidR="007E3651" w:rsidRPr="005B3E1E" w:rsidRDefault="007E3651" w:rsidP="007E3651">
                  <w:pPr>
                    <w:ind w:left="0"/>
                    <w:jc w:val="center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 xml:space="preserve">kuntoutussuunnittelija Sakari Pöllänen </w:t>
                  </w:r>
                </w:p>
                <w:p w14:paraId="2F5D4224" w14:textId="77777777" w:rsidR="007E3651" w:rsidRPr="005B3E1E" w:rsidRDefault="007E3651" w:rsidP="007E3651">
                  <w:pPr>
                    <w:ind w:left="0"/>
                    <w:jc w:val="center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 xml:space="preserve">ja </w:t>
                  </w:r>
                </w:p>
                <w:p w14:paraId="1B0D4FAE" w14:textId="72472B83" w:rsidR="007E3651" w:rsidRPr="005B3E1E" w:rsidRDefault="007E3651" w:rsidP="007E3651">
                  <w:pPr>
                    <w:ind w:left="0"/>
                    <w:jc w:val="center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sosiaalityöntekijä Anu Vehkakoski</w:t>
                  </w:r>
                </w:p>
                <w:p w14:paraId="134AAAB9" w14:textId="18C5A2D9" w:rsidR="007E3651" w:rsidRPr="005B3E1E" w:rsidRDefault="007E3651" w:rsidP="007E3651">
                  <w:pPr>
                    <w:ind w:left="0"/>
                    <w:jc w:val="center"/>
                    <w:rPr>
                      <w:sz w:val="24"/>
                      <w:szCs w:val="24"/>
                    </w:rPr>
                  </w:pPr>
                  <w:r w:rsidRPr="005B3E1E">
                    <w:rPr>
                      <w:sz w:val="24"/>
                      <w:szCs w:val="24"/>
                    </w:rPr>
                    <w:t>Lisätietoa p. 04</w:t>
                  </w:r>
                  <w:r w:rsidR="0066105B">
                    <w:rPr>
                      <w:sz w:val="24"/>
                      <w:szCs w:val="24"/>
                    </w:rPr>
                    <w:t>0 710 3523</w:t>
                  </w:r>
                  <w:r w:rsidR="00E23229">
                    <w:rPr>
                      <w:sz w:val="24"/>
                      <w:szCs w:val="24"/>
                    </w:rPr>
                    <w:t>.</w:t>
                  </w:r>
                </w:p>
                <w:p w14:paraId="17A13391" w14:textId="77777777" w:rsidR="00836852" w:rsidRPr="00AF300E" w:rsidRDefault="00836852" w:rsidP="00836852">
                  <w:pPr>
                    <w:pStyle w:val="Otsikko3"/>
                    <w:framePr w:hSpace="0" w:wrap="auto" w:vAnchor="margin" w:xAlign="left" w:yAlign="inline"/>
                  </w:pPr>
                </w:p>
              </w:tc>
            </w:tr>
            <w:tr w:rsidR="006F36C5" w14:paraId="74D05B6E" w14:textId="77777777" w:rsidTr="00836852">
              <w:trPr>
                <w:trHeight w:val="589"/>
              </w:trPr>
              <w:tc>
                <w:tcPr>
                  <w:tcW w:w="10230" w:type="dxa"/>
                </w:tcPr>
                <w:p w14:paraId="49C7107D" w14:textId="79B9DD37" w:rsidR="006F36C5" w:rsidRPr="007E3651" w:rsidRDefault="006F36C5" w:rsidP="006F36C5">
                  <w:pPr>
                    <w:pStyle w:val="Otsikko3"/>
                    <w:framePr w:hSpace="0" w:wrap="auto" w:vAnchor="margin" w:xAlign="left" w:yAlign="inline"/>
                    <w:jc w:val="left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674EED64" w14:textId="536BE2B6" w:rsidR="007E3651" w:rsidRPr="007E3651" w:rsidRDefault="007E3651" w:rsidP="007E3651">
            <w:pPr>
              <w:pStyle w:val="Otsikko3"/>
              <w:framePr w:hSpace="0" w:wrap="auto" w:vAnchor="margin" w:xAlign="left" w:yAlign="inline"/>
              <w:rPr>
                <w:sz w:val="44"/>
                <w:szCs w:val="28"/>
              </w:rPr>
            </w:pPr>
            <w:r w:rsidRPr="007E3651">
              <w:rPr>
                <w:sz w:val="44"/>
                <w:szCs w:val="28"/>
              </w:rPr>
              <w:t>MIETITYTTÄÄKÖ LÄHEISESI PÄIHTEIDEN KÄYTTÖ?</w:t>
            </w:r>
          </w:p>
          <w:p w14:paraId="302C2A53" w14:textId="755DBE2C" w:rsidR="00836852" w:rsidRPr="00836852" w:rsidRDefault="00836852" w:rsidP="00836852">
            <w:pPr>
              <w:rPr>
                <w:lang w:bidi="fi-FI"/>
              </w:rPr>
            </w:pPr>
          </w:p>
        </w:tc>
      </w:tr>
    </w:tbl>
    <w:p w14:paraId="12E11A82" w14:textId="1F6FE3E7" w:rsidR="00024B92" w:rsidRPr="004008C9" w:rsidRDefault="00836852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7A085ADF" wp14:editId="32647B51">
            <wp:simplePos x="0" y="0"/>
            <wp:positionH relativeFrom="margin">
              <wp:align>center</wp:align>
            </wp:positionH>
            <wp:positionV relativeFrom="paragraph">
              <wp:posOffset>9761855</wp:posOffset>
            </wp:positionV>
            <wp:extent cx="3119120" cy="476250"/>
            <wp:effectExtent l="0" t="0" r="5080" b="0"/>
            <wp:wrapNone/>
            <wp:docPr id="4" name="Picture 3" descr="Paihdepalvelusaatio-logo-RGB2000px">
              <a:extLst xmlns:a="http://schemas.openxmlformats.org/drawingml/2006/main">
                <a:ext uri="{FF2B5EF4-FFF2-40B4-BE49-F238E27FC236}">
                  <a16:creationId xmlns:a16="http://schemas.microsoft.com/office/drawing/2014/main" id="{8FFB22BC-41E5-4336-9304-BECD14FE15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Paihdepalvelusaatio-logo-RGB2000px">
                      <a:extLst>
                        <a:ext uri="{FF2B5EF4-FFF2-40B4-BE49-F238E27FC236}">
                          <a16:creationId xmlns:a16="http://schemas.microsoft.com/office/drawing/2014/main" id="{8FFB22BC-41E5-4336-9304-BECD14FE157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476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5325F0">
        <w:rPr>
          <w:noProof/>
          <w:lang w:bidi="fi-FI"/>
        </w:rPr>
        <w:drawing>
          <wp:anchor distT="0" distB="0" distL="114300" distR="114300" simplePos="0" relativeHeight="251658240" behindDoc="1" locked="0" layoutInCell="1" allowOverlap="1" wp14:anchorId="0DEC0615" wp14:editId="1520C783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Kuva 18" descr="värillinen tausta, jossa on höyhenmäisiä kuvio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fi-FI"/>
        </w:rPr>
        <w:tab/>
      </w:r>
    </w:p>
    <w:sectPr w:rsidR="00024B92" w:rsidRPr="004008C9" w:rsidSect="00F93134">
      <w:headerReference w:type="default" r:id="rId8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4A3CBD" w14:textId="77777777" w:rsidR="00836852" w:rsidRDefault="00836852">
      <w:pPr>
        <w:spacing w:before="0"/>
      </w:pPr>
      <w:r>
        <w:separator/>
      </w:r>
    </w:p>
  </w:endnote>
  <w:endnote w:type="continuationSeparator" w:id="0">
    <w:p w14:paraId="5A4BF702" w14:textId="77777777" w:rsidR="00836852" w:rsidRDefault="00836852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E3FBAD" w14:textId="77777777" w:rsidR="00836852" w:rsidRDefault="00836852">
      <w:pPr>
        <w:spacing w:before="0"/>
      </w:pPr>
      <w:r>
        <w:separator/>
      </w:r>
    </w:p>
  </w:footnote>
  <w:footnote w:type="continuationSeparator" w:id="0">
    <w:p w14:paraId="4EF87B33" w14:textId="77777777" w:rsidR="00836852" w:rsidRDefault="00836852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ACE7ED" w14:textId="77777777" w:rsidR="004008C9" w:rsidRDefault="004008C9" w:rsidP="004008C9">
    <w:pPr>
      <w:pStyle w:val="Yltunniste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852"/>
    <w:rsid w:val="00024B92"/>
    <w:rsid w:val="0003383B"/>
    <w:rsid w:val="002D3176"/>
    <w:rsid w:val="003711DE"/>
    <w:rsid w:val="003B2720"/>
    <w:rsid w:val="003E4E85"/>
    <w:rsid w:val="003E6DF0"/>
    <w:rsid w:val="004008C9"/>
    <w:rsid w:val="004650EC"/>
    <w:rsid w:val="005325F0"/>
    <w:rsid w:val="005B3E1E"/>
    <w:rsid w:val="0066105B"/>
    <w:rsid w:val="00673C5F"/>
    <w:rsid w:val="006A3A34"/>
    <w:rsid w:val="006B609A"/>
    <w:rsid w:val="006F36C5"/>
    <w:rsid w:val="00715CEC"/>
    <w:rsid w:val="00723AA3"/>
    <w:rsid w:val="00771B1A"/>
    <w:rsid w:val="007E3651"/>
    <w:rsid w:val="00836852"/>
    <w:rsid w:val="009C3323"/>
    <w:rsid w:val="00A51113"/>
    <w:rsid w:val="00AF300E"/>
    <w:rsid w:val="00C972B3"/>
    <w:rsid w:val="00CA580F"/>
    <w:rsid w:val="00D85786"/>
    <w:rsid w:val="00E23229"/>
    <w:rsid w:val="00EF63CF"/>
    <w:rsid w:val="00F93134"/>
    <w:rsid w:val="00FB1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1E92438"/>
  <w15:chartTrackingRefBased/>
  <w15:docId w15:val="{B2DD313A-FFAC-4947-922E-3AB037146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i-FI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Otsikko1">
    <w:name w:val="heading 1"/>
    <w:basedOn w:val="Normaali"/>
    <w:next w:val="Normaali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Otsikko2">
    <w:name w:val="heading 2"/>
    <w:basedOn w:val="Normaali"/>
    <w:next w:val="Normaali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Otsikko3">
    <w:name w:val="heading 3"/>
    <w:basedOn w:val="Normaali"/>
    <w:next w:val="Normaali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styleId="TaulukkoRuudukko">
    <w:name w:val="Table Grid"/>
    <w:basedOn w:val="Normaalitaulukk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ikkamerkkiteksti">
    <w:name w:val="Placeholder Text"/>
    <w:basedOn w:val="Kappaleenoletusfontti"/>
    <w:uiPriority w:val="99"/>
    <w:semiHidden/>
    <w:rPr>
      <w:color w:val="808080"/>
    </w:rPr>
  </w:style>
  <w:style w:type="character" w:styleId="Hienovarainenkorostus">
    <w:name w:val="Subtle Emphasis"/>
    <w:basedOn w:val="Kappaleenoletusfontti"/>
    <w:uiPriority w:val="19"/>
    <w:semiHidden/>
    <w:unhideWhenUsed/>
    <w:qFormat/>
    <w:rPr>
      <w:i/>
      <w:iCs/>
      <w:color w:val="A1810D" w:themeColor="accent1" w:themeShade="80"/>
    </w:rPr>
  </w:style>
  <w:style w:type="paragraph" w:styleId="Yltunniste">
    <w:name w:val="header"/>
    <w:basedOn w:val="Normaali"/>
    <w:link w:val="Yl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YltunnisteChar">
    <w:name w:val="Ylätunniste Char"/>
    <w:basedOn w:val="Kappaleenoletusfontti"/>
    <w:link w:val="Yltunnis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latunniste">
    <w:name w:val="footer"/>
    <w:basedOn w:val="Normaali"/>
    <w:link w:val="Ala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latunnisteChar">
    <w:name w:val="Alatunniste Char"/>
    <w:basedOn w:val="Kappaleenoletusfontti"/>
    <w:link w:val="Alatunniste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eidi.hyvarinen\AppData\Local\Microsoft\Office\16.0\DTS\fi-FI%7bDFA0BAB2-1B8A-483E-879E-510F38CC9C97%7d\%7b3C696807-B9F1-48E6-AEDC-F72B0BF54BB1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{3C696807-B9F1-48E6-AEDC-F72B0BF54BB1}tf03978815_win32</Template>
  <TotalTime>0</TotalTime>
  <Pages>1</Pages>
  <Words>100</Words>
  <Characters>811</Characters>
  <Application>Microsoft Office Word</Application>
  <DocSecurity>4</DocSecurity>
  <Lines>6</Lines>
  <Paragraphs>1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Heidi H.H. Hyvärinen</dc:creator>
  <cp:lastModifiedBy>Riitta Nokela</cp:lastModifiedBy>
  <cp:revision>2</cp:revision>
  <cp:lastPrinted>2022-12-07T14:32:00Z</cp:lastPrinted>
  <dcterms:created xsi:type="dcterms:W3CDTF">2023-01-09T13:11:00Z</dcterms:created>
  <dcterms:modified xsi:type="dcterms:W3CDTF">2023-01-09T13:11:00Z</dcterms:modified>
</cp:coreProperties>
</file>